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109D7C0" w14:textId="77777777" w:rsidTr="004C3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92"/>
        </w:trPr>
        <w:tc>
          <w:tcPr>
            <w:tcW w:w="7380" w:type="dxa"/>
            <w:tcMar>
              <w:right w:w="288" w:type="dxa"/>
            </w:tcMar>
          </w:tcPr>
          <w:p w14:paraId="157F4C8B" w14:textId="6FDF0C96" w:rsidR="005C61E4" w:rsidRPr="004C3EA8" w:rsidRDefault="00AF1B1D" w:rsidP="00037C55">
            <w:pPr>
              <w:spacing w:after="160" w:line="312" w:lineRule="auto"/>
              <w:jc w:val="center"/>
              <w:rPr>
                <w:sz w:val="28"/>
              </w:rPr>
            </w:pPr>
            <w:r w:rsidRPr="004C3EA8">
              <w:rPr>
                <w:noProof/>
                <w:sz w:val="28"/>
              </w:rPr>
              <w:drawing>
                <wp:inline distT="0" distB="0" distL="0" distR="0" wp14:anchorId="5AF2CB74" wp14:editId="2FB3948F">
                  <wp:extent cx="3895725" cy="2503270"/>
                  <wp:effectExtent l="0" t="0" r="0" b="0"/>
                  <wp:docPr id="1" name="Picture 1" descr="A person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P7822-2.jpg"/>
                          <pic:cNvPicPr/>
                        </pic:nvPicPr>
                        <pic:blipFill rotWithShape="1">
                          <a:blip r:embed="rId8"/>
                          <a:srcRect l="17239" r="26058" b="45207"/>
                          <a:stretch/>
                        </pic:blipFill>
                        <pic:spPr bwMode="auto">
                          <a:xfrm>
                            <a:off x="0" y="0"/>
                            <a:ext cx="3903307" cy="2508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4231FF" w14:textId="6A8B75A1" w:rsidR="00AF1B1D" w:rsidRPr="004C3EA8" w:rsidRDefault="00AF1B1D" w:rsidP="005C61E4">
            <w:pPr>
              <w:pStyle w:val="Date"/>
              <w:rPr>
                <w:bCs w:val="0"/>
                <w:sz w:val="28"/>
              </w:rPr>
            </w:pPr>
            <w:r w:rsidRPr="004C3EA8">
              <w:rPr>
                <w:sz w:val="28"/>
              </w:rPr>
              <w:t xml:space="preserve">Saturday 19 January 2019 </w:t>
            </w:r>
            <w:r w:rsidRPr="004C3EA8">
              <w:rPr>
                <w:caps w:val="0"/>
                <w:sz w:val="28"/>
              </w:rPr>
              <w:t>from 2.00 pm at the</w:t>
            </w:r>
            <w:r w:rsidR="00A96620">
              <w:rPr>
                <w:caps w:val="0"/>
                <w:sz w:val="28"/>
              </w:rPr>
              <w:t xml:space="preserve"> </w:t>
            </w:r>
            <w:r w:rsidRPr="004C3EA8">
              <w:rPr>
                <w:caps w:val="0"/>
                <w:sz w:val="28"/>
              </w:rPr>
              <w:t xml:space="preserve">Auburn Uniting Church hall, </w:t>
            </w:r>
            <w:r w:rsidRPr="004C3EA8">
              <w:rPr>
                <w:caps w:val="0"/>
                <w:sz w:val="28"/>
              </w:rPr>
              <w:br/>
              <w:t>81 Oxley Rd, Hawthorn</w:t>
            </w:r>
            <w:bookmarkStart w:id="0" w:name="_GoBack"/>
            <w:bookmarkEnd w:id="0"/>
          </w:p>
          <w:p w14:paraId="03363994" w14:textId="4EF980AF" w:rsidR="005C61E4" w:rsidRPr="004C3EA8" w:rsidRDefault="00AF1B1D" w:rsidP="005C61E4">
            <w:pPr>
              <w:pStyle w:val="Title"/>
              <w:rPr>
                <w:sz w:val="28"/>
              </w:rPr>
            </w:pPr>
            <w:r w:rsidRPr="004C3EA8">
              <w:rPr>
                <w:sz w:val="28"/>
              </w:rPr>
              <w:t>An afternoon with philip davydov</w:t>
            </w:r>
          </w:p>
          <w:p w14:paraId="524B8DB3" w14:textId="434C571A" w:rsidR="005C61E4" w:rsidRPr="004C3EA8" w:rsidRDefault="00AF1B1D" w:rsidP="005C61E4">
            <w:pPr>
              <w:pStyle w:val="Heading1"/>
              <w:outlineLvl w:val="0"/>
            </w:pPr>
            <w:r w:rsidRPr="004C3EA8">
              <w:t>Take this opportunity to meet and hear from a world class Russian iconographer and teacher</w:t>
            </w:r>
          </w:p>
          <w:p w14:paraId="3787E8F1" w14:textId="1A58AD95" w:rsidR="005C61E4" w:rsidRPr="004C3EA8" w:rsidRDefault="00AF1B1D" w:rsidP="005C61E4">
            <w:pPr>
              <w:spacing w:after="160" w:line="312" w:lineRule="auto"/>
              <w:rPr>
                <w:bCs w:val="0"/>
                <w:sz w:val="28"/>
              </w:rPr>
            </w:pPr>
            <w:r w:rsidRPr="004C3EA8">
              <w:rPr>
                <w:sz w:val="28"/>
              </w:rPr>
              <w:t xml:space="preserve">Philip and his wife, Olga </w:t>
            </w:r>
            <w:proofErr w:type="spellStart"/>
            <w:r w:rsidRPr="004C3EA8">
              <w:rPr>
                <w:sz w:val="28"/>
              </w:rPr>
              <w:t>Shalamova</w:t>
            </w:r>
            <w:proofErr w:type="spellEnd"/>
            <w:r w:rsidRPr="004C3EA8">
              <w:rPr>
                <w:sz w:val="28"/>
              </w:rPr>
              <w:t xml:space="preserve"> </w:t>
            </w:r>
            <w:r w:rsidR="002375CE" w:rsidRPr="004C3EA8">
              <w:rPr>
                <w:sz w:val="28"/>
              </w:rPr>
              <w:t>conduct icon classes in Russia, USA, New Zealand, Canada, Italy, and Australia. They return to Melbourne each January to teach the ancient craft of icon painting for a contemporary church.</w:t>
            </w:r>
            <w:r w:rsidRPr="004C3EA8">
              <w:rPr>
                <w:sz w:val="28"/>
              </w:rPr>
              <w:t xml:space="preserve"> </w:t>
            </w:r>
            <w:r w:rsidR="003449D3">
              <w:rPr>
                <w:sz w:val="28"/>
              </w:rPr>
              <w:t>You can find out more about their work</w:t>
            </w:r>
            <w:r w:rsidR="00DA3902">
              <w:rPr>
                <w:sz w:val="28"/>
              </w:rPr>
              <w:t xml:space="preserve"> at https://sacredmurals.com</w:t>
            </w:r>
            <w:r w:rsidR="008C7120">
              <w:rPr>
                <w:rStyle w:val="Hyperlink"/>
                <w:sz w:val="28"/>
              </w:rPr>
              <w:t xml:space="preserve"> </w:t>
            </w:r>
          </w:p>
          <w:p w14:paraId="694019BE" w14:textId="425E0333" w:rsidR="002375CE" w:rsidRDefault="002375CE" w:rsidP="005C61E4">
            <w:pPr>
              <w:spacing w:after="160" w:line="312" w:lineRule="auto"/>
              <w:rPr>
                <w:b/>
                <w:bCs w:val="0"/>
                <w:sz w:val="28"/>
              </w:rPr>
            </w:pPr>
            <w:r w:rsidRPr="004C3EA8">
              <w:rPr>
                <w:b/>
                <w:sz w:val="28"/>
              </w:rPr>
              <w:t>This event is free, our gift to you, but please</w:t>
            </w:r>
            <w:r w:rsidR="00C24867">
              <w:rPr>
                <w:b/>
                <w:sz w:val="28"/>
              </w:rPr>
              <w:t>, to help with catering,</w:t>
            </w:r>
            <w:r w:rsidRPr="004C3EA8">
              <w:rPr>
                <w:b/>
                <w:sz w:val="28"/>
              </w:rPr>
              <w:t xml:space="preserve"> register your inten</w:t>
            </w:r>
            <w:r w:rsidR="009A26D8">
              <w:rPr>
                <w:b/>
                <w:sz w:val="28"/>
              </w:rPr>
              <w:t>t</w:t>
            </w:r>
            <w:r w:rsidRPr="004C3EA8">
              <w:rPr>
                <w:b/>
                <w:sz w:val="28"/>
              </w:rPr>
              <w:t>ion to attend</w:t>
            </w:r>
            <w:r w:rsidR="00DA3902">
              <w:rPr>
                <w:b/>
                <w:sz w:val="28"/>
              </w:rPr>
              <w:t xml:space="preserve"> </w:t>
            </w:r>
            <w:r w:rsidR="00037C55" w:rsidRPr="00037C55">
              <w:rPr>
                <w:b/>
                <w:sz w:val="28"/>
              </w:rPr>
              <w:t>https://docs.google.com/forms/d/e/1FAIpQLSdqJLAr4Dn34vpQ26CCZknaJ2cWS3Hd11AvRnp3pm4rcbztQA/viewform?usp=sf_link</w:t>
            </w:r>
          </w:p>
          <w:p w14:paraId="1D651F15" w14:textId="77777777" w:rsidR="004C3EA8" w:rsidRPr="004C3EA8" w:rsidRDefault="004C3EA8" w:rsidP="005C61E4">
            <w:pPr>
              <w:spacing w:after="160" w:line="312" w:lineRule="auto"/>
              <w:rPr>
                <w:b/>
                <w:sz w:val="28"/>
              </w:rPr>
            </w:pPr>
          </w:p>
          <w:p w14:paraId="74003905" w14:textId="13B95B16" w:rsidR="00880783" w:rsidRPr="004C3EA8" w:rsidRDefault="00AF1B1D" w:rsidP="00AA4794">
            <w:pPr>
              <w:spacing w:after="160" w:line="312" w:lineRule="auto"/>
              <w:rPr>
                <w:sz w:val="28"/>
              </w:rPr>
            </w:pPr>
            <w:r w:rsidRPr="004C3EA8">
              <w:rPr>
                <w:noProof/>
                <w:sz w:val="28"/>
              </w:rPr>
              <w:drawing>
                <wp:inline distT="0" distB="0" distL="0" distR="0" wp14:anchorId="48E80DDE" wp14:editId="03AF90BA">
                  <wp:extent cx="2277439" cy="547202"/>
                  <wp:effectExtent l="0" t="0" r="0" b="5715"/>
                  <wp:docPr id="4" name="Picture 4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CIS logo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22" cy="5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7985BFE" w14:textId="06FBE8B8" w:rsidR="005C61E4" w:rsidRPr="004C3EA8" w:rsidRDefault="002375CE" w:rsidP="002375CE">
            <w:pPr>
              <w:pStyle w:val="Heading2"/>
              <w:outlineLvl w:val="1"/>
              <w:rPr>
                <w:sz w:val="24"/>
              </w:rPr>
            </w:pPr>
            <w:r w:rsidRPr="004C3EA8">
              <w:rPr>
                <w:sz w:val="24"/>
              </w:rPr>
              <w:t>History of icons in Russia</w:t>
            </w:r>
          </w:p>
          <w:p w14:paraId="3B0DFDC2" w14:textId="77777777" w:rsidR="005C61E4" w:rsidRPr="004C3EA8" w:rsidRDefault="00037C55" w:rsidP="005C61E4">
            <w:pPr>
              <w:pStyle w:val="Heading2"/>
              <w:outlineLvl w:val="1"/>
              <w:rPr>
                <w:sz w:val="24"/>
              </w:rPr>
            </w:pPr>
            <w:sdt>
              <w:sdtPr>
                <w:rPr>
                  <w:sz w:val="24"/>
                </w:rPr>
                <w:alias w:val="Dividing line graphic:"/>
                <w:tag w:val="Dividing line graphic:"/>
                <w:id w:val="-909312545"/>
                <w:placeholder>
                  <w:docPart w:val="2DCEB8EEB0B54A47B69627665ABDC73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C3EA8">
                  <w:rPr>
                    <w:sz w:val="24"/>
                  </w:rPr>
                  <w:t>────</w:t>
                </w:r>
              </w:sdtContent>
            </w:sdt>
          </w:p>
          <w:p w14:paraId="22CCD731" w14:textId="638453E3" w:rsidR="005C61E4" w:rsidRPr="004C3EA8" w:rsidRDefault="004C3EA8" w:rsidP="005C61E4">
            <w:pPr>
              <w:pStyle w:val="Heading2"/>
              <w:outlineLvl w:val="1"/>
              <w:rPr>
                <w:sz w:val="24"/>
              </w:rPr>
            </w:pPr>
            <w:r w:rsidRPr="004C3EA8">
              <w:rPr>
                <w:sz w:val="24"/>
              </w:rPr>
              <w:t>Influences</w:t>
            </w:r>
            <w:r w:rsidR="002375CE" w:rsidRPr="004C3EA8">
              <w:rPr>
                <w:sz w:val="24"/>
              </w:rPr>
              <w:t xml:space="preserve"> of western art on Russian iconography </w:t>
            </w:r>
          </w:p>
          <w:p w14:paraId="276832DE" w14:textId="77777777" w:rsidR="005C61E4" w:rsidRPr="004C3EA8" w:rsidRDefault="00037C55" w:rsidP="005C61E4">
            <w:pPr>
              <w:pStyle w:val="Heading2"/>
              <w:outlineLvl w:val="1"/>
              <w:rPr>
                <w:sz w:val="24"/>
              </w:rPr>
            </w:pPr>
            <w:sdt>
              <w:sdtPr>
                <w:rPr>
                  <w:sz w:val="24"/>
                </w:rPr>
                <w:alias w:val="Dividing line graphic:"/>
                <w:tag w:val="Dividing line graphic:"/>
                <w:id w:val="1193575528"/>
                <w:placeholder>
                  <w:docPart w:val="34E7A9BF01EC4C5580F61E18A9A03A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C3EA8">
                  <w:rPr>
                    <w:sz w:val="24"/>
                  </w:rPr>
                  <w:t>────</w:t>
                </w:r>
              </w:sdtContent>
            </w:sdt>
          </w:p>
          <w:p w14:paraId="63742DBC" w14:textId="0A01AA37" w:rsidR="005C61E4" w:rsidRPr="004C3EA8" w:rsidRDefault="002375CE" w:rsidP="005C61E4">
            <w:pPr>
              <w:pStyle w:val="Heading2"/>
              <w:outlineLvl w:val="1"/>
              <w:rPr>
                <w:sz w:val="24"/>
              </w:rPr>
            </w:pPr>
            <w:r w:rsidRPr="004C3EA8">
              <w:rPr>
                <w:sz w:val="24"/>
              </w:rPr>
              <w:t>The effect of the Soviet era on iconography</w:t>
            </w:r>
          </w:p>
          <w:p w14:paraId="7B0B8340" w14:textId="77777777" w:rsidR="005C61E4" w:rsidRPr="004C3EA8" w:rsidRDefault="00037C55" w:rsidP="005C61E4">
            <w:pPr>
              <w:pStyle w:val="Heading2"/>
              <w:outlineLvl w:val="1"/>
              <w:rPr>
                <w:sz w:val="24"/>
              </w:rPr>
            </w:pPr>
            <w:sdt>
              <w:sdtPr>
                <w:rPr>
                  <w:sz w:val="24"/>
                </w:rPr>
                <w:alias w:val="Dividing line graphic:"/>
                <w:tag w:val="Dividing line graphic:"/>
                <w:id w:val="-59171642"/>
                <w:placeholder>
                  <w:docPart w:val="697EC4C4DA3047BE9C759C968B0634C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C3EA8">
                  <w:rPr>
                    <w:sz w:val="24"/>
                  </w:rPr>
                  <w:t>────</w:t>
                </w:r>
              </w:sdtContent>
            </w:sdt>
          </w:p>
          <w:p w14:paraId="03B7150E" w14:textId="6693254C" w:rsidR="005C61E4" w:rsidRPr="004C3EA8" w:rsidRDefault="004C3EA8" w:rsidP="005C61E4">
            <w:pPr>
              <w:pStyle w:val="Heading2"/>
              <w:outlineLvl w:val="1"/>
              <w:rPr>
                <w:sz w:val="24"/>
              </w:rPr>
            </w:pPr>
            <w:r w:rsidRPr="004C3EA8">
              <w:rPr>
                <w:sz w:val="24"/>
              </w:rPr>
              <w:t xml:space="preserve">The work of contemporary icon painters </w:t>
            </w:r>
          </w:p>
          <w:p w14:paraId="21AF75A8" w14:textId="77777777" w:rsidR="005C61E4" w:rsidRPr="004C3EA8" w:rsidRDefault="00037C55" w:rsidP="005C61E4">
            <w:pPr>
              <w:pStyle w:val="Heading2"/>
              <w:outlineLvl w:val="1"/>
              <w:rPr>
                <w:sz w:val="24"/>
              </w:rPr>
            </w:pPr>
            <w:sdt>
              <w:sdtPr>
                <w:rPr>
                  <w:sz w:val="24"/>
                </w:rPr>
                <w:alias w:val="Dividing line graphic:"/>
                <w:tag w:val="Dividing line graphic:"/>
                <w:id w:val="1319850249"/>
                <w:placeholder>
                  <w:docPart w:val="2333240EDCC1449C80B87B1DDBA3E1F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4C3EA8">
                  <w:rPr>
                    <w:sz w:val="24"/>
                  </w:rPr>
                  <w:t>────</w:t>
                </w:r>
              </w:sdtContent>
            </w:sdt>
          </w:p>
          <w:p w14:paraId="63417104" w14:textId="061857A3" w:rsidR="00AA4794" w:rsidRPr="004C3EA8" w:rsidRDefault="00037C55" w:rsidP="005C61E4">
            <w:pPr>
              <w:pStyle w:val="Heading2"/>
              <w:outlineLvl w:val="1"/>
              <w:rPr>
                <w:bCs w:val="0"/>
                <w:color w:val="FFC000"/>
                <w:sz w:val="24"/>
              </w:rPr>
            </w:pPr>
            <w:hyperlink r:id="rId10" w:history="1">
              <w:r w:rsidR="004C3EA8" w:rsidRPr="004C3EA8">
                <w:rPr>
                  <w:rStyle w:val="Hyperlink"/>
                  <w:bCs w:val="0"/>
                  <w:color w:val="FFC000"/>
                  <w:sz w:val="24"/>
                </w:rPr>
                <w:t>Register your attendance here</w:t>
              </w:r>
            </w:hyperlink>
          </w:p>
          <w:p w14:paraId="58891D50" w14:textId="0CDD8A71" w:rsidR="004C3EA8" w:rsidRPr="004C3EA8" w:rsidRDefault="004C3EA8" w:rsidP="005C61E4">
            <w:pPr>
              <w:pStyle w:val="Heading2"/>
              <w:outlineLvl w:val="1"/>
            </w:pPr>
            <w:r w:rsidRPr="004C3EA8">
              <w:rPr>
                <w:sz w:val="24"/>
              </w:rPr>
              <w:t xml:space="preserve">Or visit </w:t>
            </w:r>
            <w:r w:rsidRPr="004C3EA8">
              <w:rPr>
                <w:sz w:val="20"/>
              </w:rPr>
              <w:t>https://goo.gl/forms/AP1j5SZZv9kYzzFk2</w:t>
            </w:r>
          </w:p>
          <w:p w14:paraId="735CF78A" w14:textId="77777777" w:rsidR="005C61E4" w:rsidRPr="004C3EA8" w:rsidRDefault="002375CE" w:rsidP="00AA4794">
            <w:pPr>
              <w:pStyle w:val="ContactInfo"/>
              <w:spacing w:line="312" w:lineRule="auto"/>
              <w:rPr>
                <w:bCs w:val="0"/>
                <w:sz w:val="28"/>
              </w:rPr>
            </w:pPr>
            <w:r w:rsidRPr="004C3EA8">
              <w:rPr>
                <w:sz w:val="28"/>
              </w:rPr>
              <w:t xml:space="preserve">Inquiries can be made to Peter Blackwood </w:t>
            </w:r>
          </w:p>
          <w:p w14:paraId="178DABF0" w14:textId="2C3007E3" w:rsidR="002375CE" w:rsidRPr="004C3EA8" w:rsidRDefault="00037C55" w:rsidP="002375CE">
            <w:pPr>
              <w:pStyle w:val="ContactInfo"/>
              <w:spacing w:line="312" w:lineRule="auto"/>
              <w:rPr>
                <w:sz w:val="28"/>
              </w:rPr>
            </w:pPr>
            <w:hyperlink r:id="rId11" w:history="1">
              <w:r w:rsidR="002375CE" w:rsidRPr="004C3EA8">
                <w:rPr>
                  <w:rStyle w:val="Hyperlink"/>
                  <w:color w:val="FFC000"/>
                </w:rPr>
                <w:t>pdblackwood47@gmail.com</w:t>
              </w:r>
            </w:hyperlink>
            <w:r w:rsidR="002375CE" w:rsidRPr="004C3EA8">
              <w:rPr>
                <w:bCs w:val="0"/>
                <w:sz w:val="28"/>
              </w:rPr>
              <w:br/>
              <w:t>or</w:t>
            </w:r>
            <w:r w:rsidR="002375CE" w:rsidRPr="004C3EA8">
              <w:rPr>
                <w:bCs w:val="0"/>
                <w:sz w:val="28"/>
              </w:rPr>
              <w:br/>
            </w:r>
            <w:r w:rsidR="002375CE" w:rsidRPr="004C3EA8">
              <w:rPr>
                <w:sz w:val="28"/>
              </w:rPr>
              <w:t>048</w:t>
            </w:r>
            <w:r w:rsidR="00946E55">
              <w:rPr>
                <w:sz w:val="28"/>
              </w:rPr>
              <w:t>1</w:t>
            </w:r>
            <w:r w:rsidR="002375CE" w:rsidRPr="004C3EA8">
              <w:rPr>
                <w:sz w:val="28"/>
              </w:rPr>
              <w:t xml:space="preserve"> </w:t>
            </w:r>
            <w:r w:rsidR="00D5192D">
              <w:rPr>
                <w:sz w:val="28"/>
              </w:rPr>
              <w:t>32</w:t>
            </w:r>
            <w:r w:rsidR="002375CE" w:rsidRPr="004C3EA8">
              <w:rPr>
                <w:sz w:val="28"/>
              </w:rPr>
              <w:t>5 594</w:t>
            </w:r>
          </w:p>
        </w:tc>
      </w:tr>
    </w:tbl>
    <w:p w14:paraId="61A6B81D" w14:textId="77777777" w:rsidR="005C61E4" w:rsidRPr="00076F31" w:rsidRDefault="005C61E4" w:rsidP="004C3EA8">
      <w:pPr>
        <w:pStyle w:val="NoSpacing"/>
      </w:pPr>
    </w:p>
    <w:sectPr w:rsidR="005C61E4" w:rsidRPr="00076F31" w:rsidSect="004C3E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56E52" w14:textId="77777777" w:rsidR="008C7120" w:rsidRDefault="008C7120" w:rsidP="005F5D5F">
      <w:pPr>
        <w:spacing w:after="0" w:line="240" w:lineRule="auto"/>
      </w:pPr>
      <w:r>
        <w:separator/>
      </w:r>
    </w:p>
  </w:endnote>
  <w:endnote w:type="continuationSeparator" w:id="0">
    <w:p w14:paraId="4D794C97" w14:textId="77777777" w:rsidR="008C7120" w:rsidRDefault="008C712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A3C25" w14:textId="77777777" w:rsidR="008C7120" w:rsidRDefault="008C7120" w:rsidP="005F5D5F">
      <w:pPr>
        <w:spacing w:after="0" w:line="240" w:lineRule="auto"/>
      </w:pPr>
      <w:r>
        <w:separator/>
      </w:r>
    </w:p>
  </w:footnote>
  <w:footnote w:type="continuationSeparator" w:id="0">
    <w:p w14:paraId="1F751813" w14:textId="77777777" w:rsidR="008C7120" w:rsidRDefault="008C712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1"/>
    <wne:hash wne:val="3211313"/>
  </wne:recipientData>
  <wne:recipientData>
    <wne:active wne:val="1"/>
    <wne:hash wne:val="3211313"/>
  </wne:recipientData>
  <wne:recipientData>
    <wne:active wne:val="1"/>
    <wne:hash wne:val="3211313"/>
  </wne:recipientData>
  <wne:recipientData>
    <wne:active wne:val="1"/>
    <wne:hash wne:val="3211313"/>
  </wne:recipientData>
  <wne:recipientData>
    <wne:active wne:val="1"/>
    <wne:hash wne:val="3211313"/>
  </wne:recipientData>
  <wne:recipientData>
    <wne:active wne:val="1"/>
    <wne:hash wne:val="3211313"/>
  </wne:recipientData>
  <wne:recipientData>
    <wne:active wne:val="1"/>
    <wne:hash wne:val="3276849"/>
  </wne:recipientData>
  <wne:recipientData>
    <wne:active wne:val="0"/>
    <wne:hash wne:val="3538993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538993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0"/>
    <wne:hash wne:val="3604529"/>
  </wne:recipientData>
  <wne:recipientData>
    <wne:active wne:val="1"/>
    <wne:hash wne:val="3604529"/>
  </wne:recipientData>
  <wne:recipientData>
    <wne:active wne:val="1"/>
    <wne:hash wne:val="3604529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670065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735601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1"/>
    <wne:hash wne:val="3145778"/>
  </wne:recipientData>
  <wne:recipientData>
    <wne:active wne:val="0"/>
    <wne:hash wne:val="3145778"/>
  </wne:recipientData>
  <wne:recipientData>
    <wne:active wne:val="0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0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11314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276850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342386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07922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0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473458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1"/>
    <wne:hash wne:val="3538994"/>
  </wne:recipientData>
  <wne:recipientData>
    <wne:active wne:val="0"/>
    <wne:hash wne:val="3735602"/>
  </wne:recipientData>
  <wne:recipientData>
    <wne:active wne:val="0"/>
    <wne:hash wne:val="3145779"/>
  </wne:recipientData>
  <wne:recipientData>
    <wne:active wne:val="0"/>
    <wne:hash wne:val="3145779"/>
  </wne:recipientData>
  <wne:recipientData>
    <wne:active wne:val="0"/>
    <wne:hash wne:val="3211315"/>
  </wne:recipientData>
  <wne:recipientData>
    <wne:active wne:val="0"/>
    <wne:hash wne:val="3211315"/>
  </wne:recipientData>
  <wne:recipientData>
    <wne:active wne:val="1"/>
    <wne:hash wne:val="3211315"/>
  </wne:recipientData>
  <wne:recipientData>
    <wne:active wne:val="1"/>
    <wne:hash wne:val="3276851"/>
  </wne:recipientData>
  <wne:recipientData>
    <wne:active wne:val="1"/>
    <wne:hash wne:val="3276851"/>
  </wne:recipientData>
  <wne:recipientData>
    <wne:active wne:val="1"/>
    <wne:hash wne:val="3276851"/>
  </wne:recipientData>
  <wne:recipientData>
    <wne:active wne:val="0"/>
    <wne:hash wne:val="3276851"/>
  </wne:recipientData>
  <wne:recipientData>
    <wne:active wne:val="0"/>
    <wne:hash wne:val="3342387"/>
  </wne:recipientData>
  <wne:recipientData>
    <wne:active wne:val="1"/>
    <wne:hash wne:val="3342387"/>
  </wne:recipientData>
  <wne:recipientData>
    <wne:active wne:val="1"/>
    <wne:hash wne:val="3342387"/>
  </wne:recipientData>
  <wne:recipientData>
    <wne:active wne:val="1"/>
    <wne:hash wne:val="3342387"/>
  </wne:recipientData>
  <wne:recipientData>
    <wne:active wne:val="0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07923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473459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538995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1"/>
    <wne:hash wne:val="3604531"/>
  </wne:recipientData>
  <wne:recipientData>
    <wne:active wne:val="0"/>
    <wne:hash wne:val="3604531"/>
  </wne:recipientData>
  <wne:recipientData>
    <wne:active wne:val="1"/>
    <wne:hash wne:val="360453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Peter\Documents\Icon Schools\Icon Schools 17 07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Master List` "/>
    <w:addressFieldName w:val="Email"/>
    <w:mailSubject w:val="Icon Masterclass"/>
    <w:activeRecord w:val="131"/>
    <w:odso>
      <w:table w:val=""/>
      <w:colDelim w:val="9"/>
      <w:fHdr/>
      <w:fieldMapData>
        <w:type w:val="dbColumn"/>
        <w:name w:val="ID"/>
        <w:mappedName w:val="Unique Identifier"/>
        <w:column w:val="0"/>
        <w:lid w:val="en-AU"/>
      </w:fieldMapData>
      <w:fieldMapData>
        <w:type w:val="dbColumn"/>
        <w:name w:val="Title"/>
        <w:mappedName w:val="Courtesy Title"/>
        <w:column w:val="3"/>
        <w:lid w:val="en-AU"/>
      </w:fieldMapData>
      <w:fieldMapData>
        <w:type w:val="dbColumn"/>
        <w:name w:val="Firstname"/>
        <w:mappedName w:val="First Name"/>
        <w:column w:val="2"/>
        <w:lid w:val="en-AU"/>
      </w:fieldMapData>
      <w:fieldMapData>
        <w:column w:val="0"/>
        <w:lid w:val="en-AU"/>
      </w:fieldMapData>
      <w:fieldMapData>
        <w:type w:val="dbColumn"/>
        <w:name w:val="Lastname"/>
        <w:mappedName w:val="Last Name"/>
        <w:column w:val="1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State"/>
        <w:mappedName w:val="State"/>
        <w:column w:val="6"/>
        <w:lid w:val="en-AU"/>
      </w:fieldMapData>
      <w:fieldMapData>
        <w:type w:val="dbColumn"/>
        <w:name w:val="Postcode"/>
        <w:mappedName w:val="Postal Code"/>
        <w:column w:val="7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type w:val="dbColumn"/>
        <w:name w:val="Homephone"/>
        <w:mappedName w:val="Home Phone"/>
        <w:column w:val="8"/>
        <w:lid w:val="en-AU"/>
      </w:fieldMapData>
      <w:fieldMapData>
        <w:column w:val="0"/>
        <w:lid w:val="en-AU"/>
      </w:fieldMapData>
      <w:fieldMapData>
        <w:type w:val="dbColumn"/>
        <w:name w:val="Email"/>
        <w:mappedName w:val="E-mail Address"/>
        <w:column w:val="1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fieldMapData>
        <w:column w:val="0"/>
        <w:lid w:val="en-AU"/>
      </w:fieldMapData>
      <w:recipientData r:id="rId2"/>
    </w:odso>
  </w:mailMerge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B1D"/>
    <w:rsid w:val="000168C0"/>
    <w:rsid w:val="00037C55"/>
    <w:rsid w:val="000427C6"/>
    <w:rsid w:val="00076F31"/>
    <w:rsid w:val="000B4C91"/>
    <w:rsid w:val="00171CDD"/>
    <w:rsid w:val="00175521"/>
    <w:rsid w:val="00181FB9"/>
    <w:rsid w:val="002375CE"/>
    <w:rsid w:val="00251739"/>
    <w:rsid w:val="00261A78"/>
    <w:rsid w:val="003449D3"/>
    <w:rsid w:val="003B6A17"/>
    <w:rsid w:val="00411532"/>
    <w:rsid w:val="004C3EA8"/>
    <w:rsid w:val="005222EE"/>
    <w:rsid w:val="00541BB3"/>
    <w:rsid w:val="00544732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C7120"/>
    <w:rsid w:val="008D17FF"/>
    <w:rsid w:val="008F6C52"/>
    <w:rsid w:val="009141C6"/>
    <w:rsid w:val="00946E55"/>
    <w:rsid w:val="009A26D8"/>
    <w:rsid w:val="00A03450"/>
    <w:rsid w:val="00A913EF"/>
    <w:rsid w:val="00A96620"/>
    <w:rsid w:val="00A97C88"/>
    <w:rsid w:val="00AA4794"/>
    <w:rsid w:val="00AB3068"/>
    <w:rsid w:val="00AB58F4"/>
    <w:rsid w:val="00AF1B1D"/>
    <w:rsid w:val="00AF32DC"/>
    <w:rsid w:val="00B46A60"/>
    <w:rsid w:val="00BC6ED1"/>
    <w:rsid w:val="00C24867"/>
    <w:rsid w:val="00C57F20"/>
    <w:rsid w:val="00D16845"/>
    <w:rsid w:val="00D5192D"/>
    <w:rsid w:val="00D56FBE"/>
    <w:rsid w:val="00D751DD"/>
    <w:rsid w:val="00DA3902"/>
    <w:rsid w:val="00E3564F"/>
    <w:rsid w:val="00EC1838"/>
    <w:rsid w:val="00F2548A"/>
    <w:rsid w:val="00F64129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86196C1"/>
  <w15:chartTrackingRefBased/>
  <w15:docId w15:val="{B37B6291-DC91-47EB-8104-5FC88FE9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37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dblackwood47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goo.gl/forms/AP1j5SZZv9kYzzFk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attachedTemplate" Target="file:///C:\Users\pdbla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DCEB8EEB0B54A47B69627665ABD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3347F-8459-4A83-9CF4-DA2A7B7A9574}"/>
      </w:docPartPr>
      <w:docPartBody>
        <w:p w:rsidR="00FF4F42" w:rsidRDefault="007B535E">
          <w:pPr>
            <w:pStyle w:val="2DCEB8EEB0B54A47B69627665ABDC73B"/>
          </w:pPr>
          <w:r w:rsidRPr="00AA4794">
            <w:t>────</w:t>
          </w:r>
        </w:p>
      </w:docPartBody>
    </w:docPart>
    <w:docPart>
      <w:docPartPr>
        <w:name w:val="34E7A9BF01EC4C5580F61E18A9A03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88400-BD76-4EBA-A0B8-BC9E2F57175D}"/>
      </w:docPartPr>
      <w:docPartBody>
        <w:p w:rsidR="00FF4F42" w:rsidRDefault="007B535E">
          <w:pPr>
            <w:pStyle w:val="34E7A9BF01EC4C5580F61E18A9A03A8F"/>
          </w:pPr>
          <w:r w:rsidRPr="00AA4794">
            <w:t>────</w:t>
          </w:r>
        </w:p>
      </w:docPartBody>
    </w:docPart>
    <w:docPart>
      <w:docPartPr>
        <w:name w:val="697EC4C4DA3047BE9C759C968B063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D6ADD-2201-4AEE-AFAB-F5CC2689D807}"/>
      </w:docPartPr>
      <w:docPartBody>
        <w:p w:rsidR="00FF4F42" w:rsidRDefault="007B535E">
          <w:pPr>
            <w:pStyle w:val="697EC4C4DA3047BE9C759C968B0634CF"/>
          </w:pPr>
          <w:r w:rsidRPr="00AA4794">
            <w:t>────</w:t>
          </w:r>
        </w:p>
      </w:docPartBody>
    </w:docPart>
    <w:docPart>
      <w:docPartPr>
        <w:name w:val="2333240EDCC1449C80B87B1DDBA3E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5D155-647C-4C64-BAF7-31C0DE700BCC}"/>
      </w:docPartPr>
      <w:docPartBody>
        <w:p w:rsidR="00FF4F42" w:rsidRDefault="007B535E">
          <w:pPr>
            <w:pStyle w:val="2333240EDCC1449C80B87B1DDBA3E1F2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F42"/>
    <w:rsid w:val="000C0DB3"/>
    <w:rsid w:val="007B535E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E5777FB4004D7BA2E73A865160001D">
    <w:name w:val="35E5777FB4004D7BA2E73A865160001D"/>
  </w:style>
  <w:style w:type="paragraph" w:customStyle="1" w:styleId="C4CA0EEC254D4FEDB454D524147D1BE5">
    <w:name w:val="C4CA0EEC254D4FEDB454D524147D1BE5"/>
  </w:style>
  <w:style w:type="paragraph" w:customStyle="1" w:styleId="4E9F6E8F03C94486AD347D07AE955788">
    <w:name w:val="4E9F6E8F03C94486AD347D07AE955788"/>
  </w:style>
  <w:style w:type="paragraph" w:customStyle="1" w:styleId="9B0F856E3DF4492EB79363936AE0A178">
    <w:name w:val="9B0F856E3DF4492EB79363936AE0A178"/>
  </w:style>
  <w:style w:type="paragraph" w:customStyle="1" w:styleId="ACE8FDF42B3747B7AE2C5CCE236C2999">
    <w:name w:val="ACE8FDF42B3747B7AE2C5CCE236C2999"/>
  </w:style>
  <w:style w:type="paragraph" w:customStyle="1" w:styleId="2DCEB8EEB0B54A47B69627665ABDC73B">
    <w:name w:val="2DCEB8EEB0B54A47B69627665ABDC73B"/>
  </w:style>
  <w:style w:type="paragraph" w:customStyle="1" w:styleId="F8709482BE134071B07F2343330BEF90">
    <w:name w:val="F8709482BE134071B07F2343330BEF90"/>
  </w:style>
  <w:style w:type="paragraph" w:customStyle="1" w:styleId="34E7A9BF01EC4C5580F61E18A9A03A8F">
    <w:name w:val="34E7A9BF01EC4C5580F61E18A9A03A8F"/>
  </w:style>
  <w:style w:type="paragraph" w:customStyle="1" w:styleId="C9D2BD08497F47EFBA0463139C864404">
    <w:name w:val="C9D2BD08497F47EFBA0463139C864404"/>
  </w:style>
  <w:style w:type="paragraph" w:customStyle="1" w:styleId="697EC4C4DA3047BE9C759C968B0634CF">
    <w:name w:val="697EC4C4DA3047BE9C759C968B0634CF"/>
  </w:style>
  <w:style w:type="paragraph" w:customStyle="1" w:styleId="8F9DAAECE5D14A92B47FE30FC1DFCEC3">
    <w:name w:val="8F9DAAECE5D14A92B47FE30FC1DFCEC3"/>
  </w:style>
  <w:style w:type="paragraph" w:customStyle="1" w:styleId="2333240EDCC1449C80B87B1DDBA3E1F2">
    <w:name w:val="2333240EDCC1449C80B87B1DDBA3E1F2"/>
  </w:style>
  <w:style w:type="paragraph" w:customStyle="1" w:styleId="A2D601D3822D421C88B54CBC27904843">
    <w:name w:val="A2D601D3822D421C88B54CBC27904843"/>
  </w:style>
  <w:style w:type="paragraph" w:customStyle="1" w:styleId="71C59D00653743D7BD7F341F1DA7B23A">
    <w:name w:val="71C59D00653743D7BD7F341F1DA7B23A"/>
  </w:style>
  <w:style w:type="paragraph" w:customStyle="1" w:styleId="B987077D9B304DF691A832ADE4945126">
    <w:name w:val="B987077D9B304DF691A832ADE4945126"/>
  </w:style>
  <w:style w:type="paragraph" w:customStyle="1" w:styleId="588F6EC359E14A2C8AAC3CE5A5250F03">
    <w:name w:val="588F6EC359E14A2C8AAC3CE5A5250F03"/>
  </w:style>
  <w:style w:type="paragraph" w:customStyle="1" w:styleId="1D33A83CA4DD4651B5A040DD1CFD5E3D">
    <w:name w:val="1D33A83CA4DD4651B5A040DD1CFD5E3D"/>
  </w:style>
  <w:style w:type="paragraph" w:customStyle="1" w:styleId="4A1C35E768F24B0BAA9B438B0D488B5E">
    <w:name w:val="4A1C35E768F24B0BAA9B438B0D488B5E"/>
  </w:style>
  <w:style w:type="paragraph" w:customStyle="1" w:styleId="57B79AA35D96466FA117E7EF7B72CFBD">
    <w:name w:val="57B79AA35D96466FA117E7EF7B72CFBD"/>
    <w:rsid w:val="000C0DB3"/>
  </w:style>
  <w:style w:type="paragraph" w:customStyle="1" w:styleId="BAA4D62E1C6E4834B2E02EB85D339E19">
    <w:name w:val="BAA4D62E1C6E4834B2E02EB85D339E19"/>
    <w:rsid w:val="000C0DB3"/>
  </w:style>
  <w:style w:type="paragraph" w:customStyle="1" w:styleId="32705801379947F1A406B6F4BE81FEDB">
    <w:name w:val="32705801379947F1A406B6F4BE81FEDB"/>
    <w:rsid w:val="000C0DB3"/>
  </w:style>
  <w:style w:type="paragraph" w:customStyle="1" w:styleId="1EE4D96A8C4F488EAFC597C83E1A5A26">
    <w:name w:val="1EE4D96A8C4F488EAFC597C83E1A5A26"/>
    <w:rsid w:val="000C0DB3"/>
  </w:style>
  <w:style w:type="paragraph" w:customStyle="1" w:styleId="ECB5107AE41F4A70AB3753C43681AE43">
    <w:name w:val="ECB5107AE41F4A70AB3753C43681AE43"/>
    <w:rsid w:val="000C0DB3"/>
  </w:style>
  <w:style w:type="paragraph" w:customStyle="1" w:styleId="6E9C46B37973436CBABF1898CCFD9B67">
    <w:name w:val="6E9C46B37973436CBABF1898CCFD9B67"/>
    <w:rsid w:val="000C0DB3"/>
  </w:style>
  <w:style w:type="paragraph" w:customStyle="1" w:styleId="CFBBD5E4973D423BAF17BAB51F0D5A67">
    <w:name w:val="CFBBD5E4973D423BAF17BAB51F0D5A67"/>
    <w:rsid w:val="000C0DB3"/>
  </w:style>
  <w:style w:type="paragraph" w:customStyle="1" w:styleId="CA62F10A77BF44EF936B927D453B599F">
    <w:name w:val="CA62F10A77BF44EF936B927D453B599F"/>
    <w:rsid w:val="000C0DB3"/>
  </w:style>
  <w:style w:type="paragraph" w:customStyle="1" w:styleId="4308DEC229AF4B8F87FB7068826D0EA4">
    <w:name w:val="4308DEC229AF4B8F87FB7068826D0EA4"/>
    <w:rsid w:val="000C0DB3"/>
  </w:style>
  <w:style w:type="paragraph" w:customStyle="1" w:styleId="27E507310F7B4CD69C601B67A37D7A96">
    <w:name w:val="27E507310F7B4CD69C601B67A37D7A96"/>
    <w:rsid w:val="000C0DB3"/>
  </w:style>
  <w:style w:type="paragraph" w:customStyle="1" w:styleId="8AC81B4867904B5B8BEC5E5004521297">
    <w:name w:val="8AC81B4867904B5B8BEC5E5004521297"/>
    <w:rsid w:val="000C0DB3"/>
  </w:style>
  <w:style w:type="paragraph" w:customStyle="1" w:styleId="B059D54C306441DEA51C3A9EA63ACBEE">
    <w:name w:val="B059D54C306441DEA51C3A9EA63ACBEE"/>
    <w:rsid w:val="000C0D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FBAAC256-E3CC-4FED-9856-A96C216E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13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Blackwood</dc:creator>
  <cp:keywords/>
  <dc:description/>
  <cp:lastModifiedBy>Peter Blackwood</cp:lastModifiedBy>
  <cp:revision>4</cp:revision>
  <cp:lastPrinted>2018-11-29T22:16:00Z</cp:lastPrinted>
  <dcterms:created xsi:type="dcterms:W3CDTF">2018-11-29T22:27:00Z</dcterms:created>
  <dcterms:modified xsi:type="dcterms:W3CDTF">2018-12-10T21:39:00Z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